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F1780A" w14:textId="77777777" w:rsidR="0098469F" w:rsidRDefault="0098469F" w:rsidP="00001011">
      <w:pPr>
        <w:pStyle w:val="Intestazione"/>
        <w:tabs>
          <w:tab w:val="left" w:pos="708"/>
        </w:tabs>
        <w:rPr>
          <w:rFonts w:ascii="Cambria" w:hAnsi="Cambria"/>
        </w:rPr>
      </w:pPr>
    </w:p>
    <w:p w14:paraId="0396E1E4" w14:textId="1E072669" w:rsidR="00001011" w:rsidRPr="005C2447" w:rsidRDefault="007D6E79" w:rsidP="00001011">
      <w:pPr>
        <w:pStyle w:val="Intestazione"/>
        <w:tabs>
          <w:tab w:val="left" w:pos="708"/>
        </w:tabs>
        <w:rPr>
          <w:rFonts w:ascii="Cambria" w:hAnsi="Cambria"/>
          <w:i/>
        </w:rPr>
      </w:pPr>
      <w:r>
        <w:rPr>
          <w:rFonts w:ascii="Cambria" w:hAnsi="Cambria"/>
          <w:i/>
        </w:rPr>
        <w:t>Comunicato</w:t>
      </w:r>
      <w:r w:rsidR="00001011" w:rsidRPr="005C2447">
        <w:rPr>
          <w:rFonts w:ascii="Cambria" w:hAnsi="Cambria"/>
          <w:i/>
        </w:rPr>
        <w:t xml:space="preserve"> stamp</w:t>
      </w:r>
      <w:r w:rsidR="00612C3F">
        <w:rPr>
          <w:rFonts w:ascii="Cambria" w:hAnsi="Cambria"/>
          <w:i/>
        </w:rPr>
        <w:t>a congiunto</w:t>
      </w:r>
      <w:r w:rsidR="00001011" w:rsidRPr="005C2447">
        <w:rPr>
          <w:rFonts w:ascii="Cambria" w:hAnsi="Cambria"/>
          <w:i/>
        </w:rPr>
        <w:t xml:space="preserve">              </w:t>
      </w:r>
      <w:r w:rsidR="00711A77">
        <w:rPr>
          <w:rFonts w:ascii="Cambria" w:hAnsi="Cambria"/>
          <w:i/>
        </w:rPr>
        <w:tab/>
      </w:r>
      <w:r w:rsidR="00001011" w:rsidRPr="005C2447">
        <w:rPr>
          <w:rFonts w:ascii="Cambria" w:hAnsi="Cambria"/>
          <w:i/>
        </w:rPr>
        <w:t xml:space="preserve">                                                           </w:t>
      </w:r>
      <w:r w:rsidR="00001011" w:rsidRPr="005C2447">
        <w:rPr>
          <w:rFonts w:ascii="Cambria" w:hAnsi="Cambria"/>
          <w:i/>
        </w:rPr>
        <w:tab/>
      </w:r>
      <w:r w:rsidR="009B05CE">
        <w:rPr>
          <w:rFonts w:ascii="Cambria" w:hAnsi="Cambria"/>
          <w:i/>
        </w:rPr>
        <w:t xml:space="preserve">                     </w:t>
      </w:r>
      <w:r w:rsidR="00612C3F">
        <w:rPr>
          <w:rFonts w:ascii="Cambria" w:hAnsi="Cambria"/>
          <w:i/>
        </w:rPr>
        <w:t>6</w:t>
      </w:r>
      <w:r w:rsidR="00A90194">
        <w:rPr>
          <w:rFonts w:ascii="Cambria" w:hAnsi="Cambria"/>
          <w:i/>
        </w:rPr>
        <w:t xml:space="preserve"> ottobre</w:t>
      </w:r>
      <w:r w:rsidR="009E1790">
        <w:rPr>
          <w:rFonts w:ascii="Cambria" w:hAnsi="Cambria"/>
          <w:i/>
        </w:rPr>
        <w:t xml:space="preserve"> 202</w:t>
      </w:r>
      <w:r w:rsidR="001A0667">
        <w:rPr>
          <w:rFonts w:ascii="Cambria" w:hAnsi="Cambria"/>
          <w:i/>
        </w:rPr>
        <w:t>5</w:t>
      </w:r>
    </w:p>
    <w:p w14:paraId="4E649B87" w14:textId="77777777" w:rsidR="001E41A8" w:rsidRDefault="001E41A8" w:rsidP="00B4238E">
      <w:pPr>
        <w:pStyle w:val="Intestazione"/>
        <w:tabs>
          <w:tab w:val="left" w:pos="708"/>
        </w:tabs>
        <w:spacing w:line="360" w:lineRule="auto"/>
        <w:jc w:val="center"/>
        <w:rPr>
          <w:rFonts w:ascii="Cambria" w:eastAsia="Arial Unicode MS" w:hAnsi="Cambria" w:cs="Arial Unicode MS"/>
          <w:b/>
          <w:sz w:val="28"/>
          <w:szCs w:val="28"/>
        </w:rPr>
      </w:pPr>
    </w:p>
    <w:p w14:paraId="75B1C957" w14:textId="77777777" w:rsidR="00612C3F" w:rsidRDefault="00612C3F" w:rsidP="00AD72D8">
      <w:pPr>
        <w:spacing w:after="0" w:line="360" w:lineRule="auto"/>
        <w:jc w:val="center"/>
        <w:rPr>
          <w:rFonts w:ascii="Cambria" w:hAnsi="Cambria" w:cs="Calibri"/>
          <w:b/>
          <w:bCs/>
          <w:sz w:val="32"/>
          <w:szCs w:val="32"/>
        </w:rPr>
      </w:pPr>
      <w:bookmarkStart w:id="0" w:name="_Hlk150426088"/>
    </w:p>
    <w:p w14:paraId="2B3A4178" w14:textId="33D10B78" w:rsidR="000E4C7D" w:rsidRDefault="000E4C7D" w:rsidP="00AD72D8">
      <w:pPr>
        <w:spacing w:after="0" w:line="360" w:lineRule="auto"/>
        <w:jc w:val="center"/>
        <w:rPr>
          <w:rFonts w:ascii="Cambria" w:hAnsi="Cambria" w:cs="Calibri"/>
          <w:b/>
          <w:bCs/>
          <w:sz w:val="32"/>
          <w:szCs w:val="32"/>
        </w:rPr>
      </w:pPr>
      <w:r>
        <w:rPr>
          <w:rFonts w:ascii="Cambria" w:hAnsi="Cambria" w:cs="Calibri"/>
          <w:b/>
          <w:bCs/>
          <w:sz w:val="32"/>
          <w:szCs w:val="32"/>
        </w:rPr>
        <w:t xml:space="preserve">Raccolta rifiuti a </w:t>
      </w:r>
      <w:r w:rsidR="000574F6">
        <w:rPr>
          <w:rFonts w:ascii="Cambria" w:hAnsi="Cambria" w:cs="Calibri"/>
          <w:b/>
          <w:bCs/>
          <w:sz w:val="32"/>
          <w:szCs w:val="32"/>
        </w:rPr>
        <w:t xml:space="preserve">Piancastagnaio: </w:t>
      </w:r>
    </w:p>
    <w:p w14:paraId="30FCE462" w14:textId="5EBCF518" w:rsidR="00D46627" w:rsidRPr="006B7BE2" w:rsidRDefault="000E4C7D" w:rsidP="00AD72D8">
      <w:pPr>
        <w:spacing w:after="0" w:line="360" w:lineRule="auto"/>
        <w:jc w:val="center"/>
        <w:rPr>
          <w:rFonts w:ascii="Cambria" w:hAnsi="Cambria" w:cs="Calibri"/>
          <w:b/>
          <w:bCs/>
          <w:sz w:val="32"/>
          <w:szCs w:val="32"/>
        </w:rPr>
      </w:pPr>
      <w:r w:rsidRPr="000E4C7D">
        <w:rPr>
          <w:rFonts w:ascii="Cambria" w:hAnsi="Cambria" w:cs="Calibri"/>
          <w:b/>
          <w:bCs/>
          <w:sz w:val="32"/>
          <w:szCs w:val="32"/>
        </w:rPr>
        <w:t>da martedì 14 ottobre</w:t>
      </w:r>
      <w:r w:rsidRPr="000574F6">
        <w:rPr>
          <w:rFonts w:cs="Calibri"/>
          <w:b/>
          <w:bCs/>
          <w:sz w:val="24"/>
          <w:szCs w:val="24"/>
        </w:rPr>
        <w:t xml:space="preserve"> </w:t>
      </w:r>
      <w:r>
        <w:rPr>
          <w:rFonts w:ascii="Cambria" w:hAnsi="Cambria" w:cs="Calibri"/>
          <w:b/>
          <w:bCs/>
          <w:sz w:val="32"/>
          <w:szCs w:val="32"/>
        </w:rPr>
        <w:t xml:space="preserve">consegna dei sacchi </w:t>
      </w:r>
      <w:r w:rsidR="00F82C0F">
        <w:rPr>
          <w:rFonts w:ascii="Cambria" w:hAnsi="Cambria" w:cs="Calibri"/>
          <w:b/>
          <w:bCs/>
          <w:sz w:val="32"/>
          <w:szCs w:val="32"/>
        </w:rPr>
        <w:t>allo Spazio Dante Cappelletti</w:t>
      </w:r>
      <w:r w:rsidR="000574F6">
        <w:rPr>
          <w:rFonts w:ascii="Cambria" w:hAnsi="Cambria" w:cs="Calibri"/>
          <w:b/>
          <w:bCs/>
          <w:sz w:val="32"/>
          <w:szCs w:val="32"/>
        </w:rPr>
        <w:t xml:space="preserve"> </w:t>
      </w:r>
    </w:p>
    <w:bookmarkEnd w:id="0"/>
    <w:p w14:paraId="13A80B53" w14:textId="4B02889E" w:rsidR="000574F6" w:rsidRPr="000574F6" w:rsidRDefault="000574F6" w:rsidP="000574F6">
      <w:pPr>
        <w:jc w:val="both"/>
        <w:rPr>
          <w:rFonts w:cs="Calibri"/>
          <w:sz w:val="24"/>
          <w:szCs w:val="24"/>
        </w:rPr>
      </w:pPr>
      <w:r w:rsidRPr="000574F6">
        <w:rPr>
          <w:rFonts w:cs="Calibri"/>
          <w:sz w:val="24"/>
          <w:szCs w:val="24"/>
        </w:rPr>
        <w:t xml:space="preserve">Prende il via </w:t>
      </w:r>
      <w:r w:rsidR="00D517EC" w:rsidRPr="000574F6">
        <w:rPr>
          <w:rFonts w:cs="Calibri"/>
          <w:sz w:val="24"/>
          <w:szCs w:val="24"/>
        </w:rPr>
        <w:t xml:space="preserve">a Piancastagnaio </w:t>
      </w:r>
      <w:r w:rsidRPr="000574F6">
        <w:rPr>
          <w:rFonts w:cs="Calibri"/>
          <w:sz w:val="24"/>
          <w:szCs w:val="24"/>
        </w:rPr>
        <w:t xml:space="preserve">la </w:t>
      </w:r>
      <w:r w:rsidRPr="000574F6">
        <w:rPr>
          <w:rFonts w:cs="Calibri"/>
          <w:b/>
          <w:bCs/>
          <w:sz w:val="24"/>
          <w:szCs w:val="24"/>
        </w:rPr>
        <w:t>consegna della fornitura annuale di sacchi</w:t>
      </w:r>
      <w:r w:rsidRPr="000574F6">
        <w:rPr>
          <w:rFonts w:cs="Calibri"/>
          <w:sz w:val="24"/>
          <w:szCs w:val="24"/>
        </w:rPr>
        <w:t xml:space="preserve"> per la raccolta porta a porta. L’Amministrazione comunale di Piancastagnaio e Sei Toscana informano che </w:t>
      </w:r>
      <w:r w:rsidRPr="000574F6">
        <w:rPr>
          <w:rFonts w:cs="Calibri"/>
          <w:b/>
          <w:bCs/>
          <w:sz w:val="24"/>
          <w:szCs w:val="24"/>
        </w:rPr>
        <w:t>da martedì 14 ottobre a sabato 8 novembre</w:t>
      </w:r>
      <w:r w:rsidRPr="000574F6">
        <w:rPr>
          <w:rFonts w:cs="Calibri"/>
          <w:sz w:val="24"/>
          <w:szCs w:val="24"/>
        </w:rPr>
        <w:t xml:space="preserve"> sarà possibile ritirare i sacchi presso</w:t>
      </w:r>
      <w:r w:rsidRPr="000A3B40">
        <w:rPr>
          <w:rFonts w:cs="Calibri"/>
          <w:sz w:val="24"/>
          <w:szCs w:val="24"/>
        </w:rPr>
        <w:t xml:space="preserve"> </w:t>
      </w:r>
      <w:r w:rsidR="000A3B40" w:rsidRPr="000A3B40">
        <w:rPr>
          <w:rFonts w:cs="Calibri"/>
          <w:sz w:val="24"/>
          <w:szCs w:val="24"/>
        </w:rPr>
        <w:t>lo</w:t>
      </w:r>
      <w:r w:rsidR="000A3B40">
        <w:rPr>
          <w:rFonts w:cs="Calibri"/>
          <w:b/>
          <w:bCs/>
          <w:sz w:val="24"/>
          <w:szCs w:val="24"/>
        </w:rPr>
        <w:t xml:space="preserve"> Spazio Dante Cappelletti</w:t>
      </w:r>
      <w:r w:rsidRPr="000574F6">
        <w:rPr>
          <w:rFonts w:cs="Calibri"/>
          <w:sz w:val="24"/>
          <w:szCs w:val="24"/>
        </w:rPr>
        <w:t xml:space="preserve"> in via Fratelli Rosselli </w:t>
      </w:r>
      <w:r w:rsidR="00055304">
        <w:rPr>
          <w:rFonts w:cs="Calibri"/>
          <w:sz w:val="24"/>
          <w:szCs w:val="24"/>
        </w:rPr>
        <w:t xml:space="preserve">73 </w:t>
      </w:r>
      <w:r w:rsidRPr="000574F6">
        <w:rPr>
          <w:rFonts w:cs="Calibri"/>
          <w:sz w:val="24"/>
          <w:szCs w:val="24"/>
        </w:rPr>
        <w:t>nei seguenti giorni e orari: dal lunedì al venerdì dalle 14.00 alle 19.30; sabato dalle 9.00 alle 15.00 (incluso sabato 1° novembre).</w:t>
      </w:r>
      <w:r w:rsidR="000E4C7D">
        <w:rPr>
          <w:rFonts w:cs="Calibri"/>
          <w:sz w:val="24"/>
          <w:szCs w:val="24"/>
        </w:rPr>
        <w:t xml:space="preserve"> </w:t>
      </w:r>
      <w:r w:rsidRPr="000574F6">
        <w:rPr>
          <w:rFonts w:cs="Calibri"/>
          <w:sz w:val="24"/>
          <w:szCs w:val="24"/>
        </w:rPr>
        <w:t xml:space="preserve">Per ritirare </w:t>
      </w:r>
      <w:r w:rsidR="000E4C7D">
        <w:rPr>
          <w:rFonts w:cs="Calibri"/>
          <w:sz w:val="24"/>
          <w:szCs w:val="24"/>
        </w:rPr>
        <w:t>la dotazione</w:t>
      </w:r>
      <w:r w:rsidRPr="000574F6">
        <w:rPr>
          <w:rFonts w:cs="Calibri"/>
          <w:sz w:val="24"/>
          <w:szCs w:val="24"/>
        </w:rPr>
        <w:t xml:space="preserve"> è necessario presentare un documento di identità e/o il pagamento dell’ultima bolletta TARI. </w:t>
      </w:r>
    </w:p>
    <w:p w14:paraId="30C7373D" w14:textId="4DDE0D18" w:rsidR="000574F6" w:rsidRPr="000574F6" w:rsidRDefault="00900AA9" w:rsidP="000574F6">
      <w:pPr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Si ricorda, inoltre, </w:t>
      </w:r>
      <w:r w:rsidR="00A32A2D">
        <w:rPr>
          <w:rFonts w:cs="Calibri"/>
          <w:sz w:val="24"/>
          <w:szCs w:val="24"/>
        </w:rPr>
        <w:t>che</w:t>
      </w:r>
      <w:r>
        <w:rPr>
          <w:rFonts w:cs="Calibri"/>
          <w:sz w:val="24"/>
          <w:szCs w:val="24"/>
        </w:rPr>
        <w:t xml:space="preserve"> chi</w:t>
      </w:r>
      <w:r w:rsidR="000574F6" w:rsidRPr="000574F6">
        <w:rPr>
          <w:rFonts w:cs="Calibri"/>
          <w:sz w:val="24"/>
          <w:szCs w:val="24"/>
        </w:rPr>
        <w:t xml:space="preserve"> non avesse ancora provveduto al ritiro della 6Card</w:t>
      </w:r>
      <w:r>
        <w:rPr>
          <w:rFonts w:cs="Calibri"/>
          <w:sz w:val="24"/>
          <w:szCs w:val="24"/>
        </w:rPr>
        <w:t xml:space="preserve"> </w:t>
      </w:r>
      <w:r w:rsidR="000574F6" w:rsidRPr="000574F6">
        <w:rPr>
          <w:rFonts w:cs="Calibri"/>
          <w:sz w:val="24"/>
          <w:szCs w:val="24"/>
        </w:rPr>
        <w:t xml:space="preserve">può rivolgersi all’Ufficio Tari </w:t>
      </w:r>
      <w:r w:rsidR="000E4C7D">
        <w:rPr>
          <w:rFonts w:cs="Calibri"/>
          <w:sz w:val="24"/>
          <w:szCs w:val="24"/>
        </w:rPr>
        <w:t xml:space="preserve">il giovedì </w:t>
      </w:r>
      <w:r w:rsidR="000D17FD">
        <w:rPr>
          <w:rFonts w:cs="Calibri"/>
          <w:sz w:val="24"/>
          <w:szCs w:val="24"/>
        </w:rPr>
        <w:t>dalle 10 alle 14.</w:t>
      </w:r>
    </w:p>
    <w:p w14:paraId="5A4D0393" w14:textId="659EDF99" w:rsidR="00240E55" w:rsidRPr="00240E55" w:rsidRDefault="000574F6" w:rsidP="000574F6">
      <w:pPr>
        <w:jc w:val="both"/>
      </w:pPr>
      <w:r w:rsidRPr="000574F6">
        <w:rPr>
          <w:rFonts w:cs="Calibri"/>
          <w:sz w:val="24"/>
          <w:szCs w:val="24"/>
        </w:rPr>
        <w:t xml:space="preserve">Per </w:t>
      </w:r>
      <w:r w:rsidRPr="000574F6">
        <w:rPr>
          <w:rFonts w:cs="Calibri"/>
          <w:b/>
          <w:bCs/>
          <w:sz w:val="24"/>
          <w:szCs w:val="24"/>
        </w:rPr>
        <w:t>maggiori informazioni</w:t>
      </w:r>
      <w:r w:rsidRPr="000574F6">
        <w:rPr>
          <w:rFonts w:cs="Calibri"/>
          <w:sz w:val="24"/>
          <w:szCs w:val="24"/>
        </w:rPr>
        <w:t xml:space="preserve"> sono a disposizione il Numero verde di Sei Toscana 800127484, il sito internet www.seitoscana.it e l’app Iren Ambiente (scaricabile gratuitamente sia per sistemi Android che iOS).</w:t>
      </w:r>
    </w:p>
    <w:p w14:paraId="578EF1DF" w14:textId="77777777" w:rsidR="00240E55" w:rsidRPr="00240E55" w:rsidRDefault="00240E55" w:rsidP="00240E55"/>
    <w:p w14:paraId="21E1DF31" w14:textId="77777777" w:rsidR="00240E55" w:rsidRPr="00240E55" w:rsidRDefault="00240E55" w:rsidP="00240E55"/>
    <w:p w14:paraId="713C12D8" w14:textId="77777777" w:rsidR="00240E55" w:rsidRPr="00240E55" w:rsidRDefault="00240E55" w:rsidP="00240E55"/>
    <w:p w14:paraId="28ABE394" w14:textId="77777777" w:rsidR="00240E55" w:rsidRPr="00240E55" w:rsidRDefault="00240E55" w:rsidP="00240E55"/>
    <w:p w14:paraId="65466906" w14:textId="77777777" w:rsidR="00240E55" w:rsidRPr="00240E55" w:rsidRDefault="00240E55" w:rsidP="00240E55"/>
    <w:p w14:paraId="5937F73A" w14:textId="77777777" w:rsidR="00240E55" w:rsidRPr="00240E55" w:rsidRDefault="00240E55" w:rsidP="00240E55"/>
    <w:p w14:paraId="53144310" w14:textId="77777777" w:rsidR="00240E55" w:rsidRPr="00240E55" w:rsidRDefault="00240E55" w:rsidP="00240E55"/>
    <w:p w14:paraId="4B5D923B" w14:textId="77777777" w:rsidR="00240E55" w:rsidRPr="00240E55" w:rsidRDefault="00240E55" w:rsidP="00240E55"/>
    <w:p w14:paraId="5FBFBDF8" w14:textId="77777777" w:rsidR="00240E55" w:rsidRPr="00240E55" w:rsidRDefault="00240E55" w:rsidP="00240E55"/>
    <w:p w14:paraId="59E7B972" w14:textId="77777777" w:rsidR="00725730" w:rsidRPr="00240E55" w:rsidRDefault="00725730" w:rsidP="00240E55"/>
    <w:sectPr w:rsidR="00725730" w:rsidRPr="00240E55" w:rsidSect="00707670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E11F7C" w14:textId="77777777" w:rsidR="00725C67" w:rsidRDefault="00725C67" w:rsidP="00CC182D">
      <w:pPr>
        <w:spacing w:after="0" w:line="240" w:lineRule="auto"/>
      </w:pPr>
      <w:r>
        <w:separator/>
      </w:r>
    </w:p>
  </w:endnote>
  <w:endnote w:type="continuationSeparator" w:id="0">
    <w:p w14:paraId="08F4B84B" w14:textId="77777777" w:rsidR="00725C67" w:rsidRDefault="00725C67" w:rsidP="00CC18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EC18A3" w14:textId="77777777" w:rsidR="00725C67" w:rsidRDefault="00725C67" w:rsidP="00CC182D">
      <w:pPr>
        <w:spacing w:after="0" w:line="240" w:lineRule="auto"/>
      </w:pPr>
      <w:r>
        <w:separator/>
      </w:r>
    </w:p>
  </w:footnote>
  <w:footnote w:type="continuationSeparator" w:id="0">
    <w:p w14:paraId="1C63A580" w14:textId="77777777" w:rsidR="00725C67" w:rsidRDefault="00725C67" w:rsidP="00CC18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14BF81" w14:textId="68047FB4" w:rsidR="00CC182D" w:rsidRDefault="00D52A01" w:rsidP="00612C3F">
    <w:pPr>
      <w:pStyle w:val="Intestazione"/>
    </w:pPr>
    <w:r w:rsidRPr="009568D3">
      <w:rPr>
        <w:noProof/>
        <w:lang w:eastAsia="it-IT"/>
      </w:rPr>
      <w:drawing>
        <wp:inline distT="0" distB="0" distL="0" distR="0" wp14:anchorId="6C3AA905" wp14:editId="08B8C7AE">
          <wp:extent cx="1186149" cy="723900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7358" cy="7246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612C3F">
      <w:t xml:space="preserve">                                                                                                                                           </w:t>
    </w:r>
    <w:r w:rsidR="00612C3F" w:rsidRPr="00612C3F">
      <w:drawing>
        <wp:inline distT="0" distB="0" distL="0" distR="0" wp14:anchorId="1384A591" wp14:editId="36A82A69">
          <wp:extent cx="666638" cy="1031104"/>
          <wp:effectExtent l="0" t="0" r="635" b="0"/>
          <wp:docPr id="10" name="Immagine 9" descr="Immagine che contiene testo, corona, cresta, emblema&#10;&#10;Descrizione generata automaticamente">
            <a:extLst xmlns:a="http://schemas.openxmlformats.org/drawingml/2006/main">
              <a:ext uri="{FF2B5EF4-FFF2-40B4-BE49-F238E27FC236}">
                <a16:creationId xmlns:a16="http://schemas.microsoft.com/office/drawing/2014/main" id="{BF573BC9-4FE1-F1AF-70F6-727FE00A6161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magine 9" descr="Immagine che contiene testo, corona, cresta, emblema&#10;&#10;Descrizione generata automaticamente">
                    <a:extLst>
                      <a:ext uri="{FF2B5EF4-FFF2-40B4-BE49-F238E27FC236}">
                        <a16:creationId xmlns:a16="http://schemas.microsoft.com/office/drawing/2014/main" id="{BF573BC9-4FE1-F1AF-70F6-727FE00A6161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1457" cy="103855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006B7D"/>
    <w:multiLevelType w:val="hybridMultilevel"/>
    <w:tmpl w:val="F93CF540"/>
    <w:lvl w:ilvl="0" w:tplc="B7DE6F40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A05614"/>
    <w:multiLevelType w:val="hybridMultilevel"/>
    <w:tmpl w:val="784EB2E8"/>
    <w:lvl w:ilvl="0" w:tplc="04766A90">
      <w:start w:val="16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color w:val="00000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375878"/>
    <w:multiLevelType w:val="hybridMultilevel"/>
    <w:tmpl w:val="8E002524"/>
    <w:lvl w:ilvl="0" w:tplc="992E01C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057727"/>
    <w:multiLevelType w:val="hybridMultilevel"/>
    <w:tmpl w:val="42D4284A"/>
    <w:lvl w:ilvl="0" w:tplc="0B004C0E">
      <w:start w:val="1"/>
      <w:numFmt w:val="lowerRoman"/>
      <w:lvlText w:val="%1)"/>
      <w:lvlJc w:val="left"/>
      <w:pPr>
        <w:ind w:left="1080" w:hanging="72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49E40444"/>
    <w:multiLevelType w:val="hybridMultilevel"/>
    <w:tmpl w:val="BB08B24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8E4C75"/>
    <w:multiLevelType w:val="hybridMultilevel"/>
    <w:tmpl w:val="CE9A88E4"/>
    <w:lvl w:ilvl="0" w:tplc="0410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6" w15:restartNumberingAfterBreak="0">
    <w:nsid w:val="641C534F"/>
    <w:multiLevelType w:val="hybridMultilevel"/>
    <w:tmpl w:val="79F656C8"/>
    <w:lvl w:ilvl="0" w:tplc="50AE8188">
      <w:start w:val="13"/>
      <w:numFmt w:val="lowerLetter"/>
      <w:lvlText w:val="%1 - ter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735729"/>
    <w:multiLevelType w:val="hybridMultilevel"/>
    <w:tmpl w:val="029453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B2D4BF8"/>
    <w:multiLevelType w:val="hybridMultilevel"/>
    <w:tmpl w:val="5A784364"/>
    <w:lvl w:ilvl="0" w:tplc="04100001">
      <w:start w:val="1"/>
      <w:numFmt w:val="bullet"/>
      <w:lvlText w:val=""/>
      <w:lvlJc w:val="left"/>
      <w:pPr>
        <w:ind w:left="41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13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5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7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9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1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3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5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77" w:hanging="360"/>
      </w:pPr>
      <w:rPr>
        <w:rFonts w:ascii="Wingdings" w:hAnsi="Wingdings" w:hint="default"/>
      </w:rPr>
    </w:lvl>
  </w:abstractNum>
  <w:num w:numId="1" w16cid:durableId="1960717007">
    <w:abstractNumId w:val="2"/>
  </w:num>
  <w:num w:numId="2" w16cid:durableId="561868843">
    <w:abstractNumId w:val="1"/>
  </w:num>
  <w:num w:numId="3" w16cid:durableId="1241601089">
    <w:abstractNumId w:val="5"/>
  </w:num>
  <w:num w:numId="4" w16cid:durableId="574781429">
    <w:abstractNumId w:val="3"/>
  </w:num>
  <w:num w:numId="5" w16cid:durableId="1279292428">
    <w:abstractNumId w:val="0"/>
  </w:num>
  <w:num w:numId="6" w16cid:durableId="88435366">
    <w:abstractNumId w:val="6"/>
  </w:num>
  <w:num w:numId="7" w16cid:durableId="1497577343">
    <w:abstractNumId w:val="4"/>
  </w:num>
  <w:num w:numId="8" w16cid:durableId="1897818980">
    <w:abstractNumId w:val="7"/>
  </w:num>
  <w:num w:numId="9" w16cid:durableId="144966210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55C3"/>
    <w:rsid w:val="00001011"/>
    <w:rsid w:val="000242FA"/>
    <w:rsid w:val="00030156"/>
    <w:rsid w:val="00055304"/>
    <w:rsid w:val="000574F6"/>
    <w:rsid w:val="00096E4B"/>
    <w:rsid w:val="000A3B40"/>
    <w:rsid w:val="000C1173"/>
    <w:rsid w:val="000D033E"/>
    <w:rsid w:val="000D17FD"/>
    <w:rsid w:val="000D4B82"/>
    <w:rsid w:val="000D55C3"/>
    <w:rsid w:val="000D65B1"/>
    <w:rsid w:val="000D792C"/>
    <w:rsid w:val="000E4C7D"/>
    <w:rsid w:val="0010244B"/>
    <w:rsid w:val="0012263B"/>
    <w:rsid w:val="001411FC"/>
    <w:rsid w:val="001414E1"/>
    <w:rsid w:val="00172E5B"/>
    <w:rsid w:val="001757FC"/>
    <w:rsid w:val="001933C3"/>
    <w:rsid w:val="001A0667"/>
    <w:rsid w:val="001D4BF7"/>
    <w:rsid w:val="001E41A8"/>
    <w:rsid w:val="001F02DD"/>
    <w:rsid w:val="002003E3"/>
    <w:rsid w:val="00240E55"/>
    <w:rsid w:val="002439FC"/>
    <w:rsid w:val="00246697"/>
    <w:rsid w:val="00283403"/>
    <w:rsid w:val="002A2F72"/>
    <w:rsid w:val="002A7D9B"/>
    <w:rsid w:val="002B56E2"/>
    <w:rsid w:val="002C1870"/>
    <w:rsid w:val="002D208E"/>
    <w:rsid w:val="00324ED0"/>
    <w:rsid w:val="00325B30"/>
    <w:rsid w:val="00355E07"/>
    <w:rsid w:val="00362AC4"/>
    <w:rsid w:val="00381CC3"/>
    <w:rsid w:val="00385C87"/>
    <w:rsid w:val="00397BA6"/>
    <w:rsid w:val="003D4C19"/>
    <w:rsid w:val="00437286"/>
    <w:rsid w:val="00446CAF"/>
    <w:rsid w:val="004534E7"/>
    <w:rsid w:val="00456CD0"/>
    <w:rsid w:val="00463F01"/>
    <w:rsid w:val="004A7CB8"/>
    <w:rsid w:val="004C447F"/>
    <w:rsid w:val="00502ECE"/>
    <w:rsid w:val="00507CAE"/>
    <w:rsid w:val="00516C14"/>
    <w:rsid w:val="005375D8"/>
    <w:rsid w:val="00557693"/>
    <w:rsid w:val="00566D2F"/>
    <w:rsid w:val="00581651"/>
    <w:rsid w:val="005A250F"/>
    <w:rsid w:val="005A776A"/>
    <w:rsid w:val="005C2447"/>
    <w:rsid w:val="005D6202"/>
    <w:rsid w:val="005E7940"/>
    <w:rsid w:val="005F5783"/>
    <w:rsid w:val="006005E7"/>
    <w:rsid w:val="00607615"/>
    <w:rsid w:val="00612C3F"/>
    <w:rsid w:val="006157FB"/>
    <w:rsid w:val="006201D4"/>
    <w:rsid w:val="00634AE3"/>
    <w:rsid w:val="00644FB1"/>
    <w:rsid w:val="00650414"/>
    <w:rsid w:val="006518BC"/>
    <w:rsid w:val="00653FD8"/>
    <w:rsid w:val="00680514"/>
    <w:rsid w:val="00687A59"/>
    <w:rsid w:val="006B7BE2"/>
    <w:rsid w:val="006C5CD9"/>
    <w:rsid w:val="006D606B"/>
    <w:rsid w:val="00700E53"/>
    <w:rsid w:val="007022B4"/>
    <w:rsid w:val="00707670"/>
    <w:rsid w:val="00711A77"/>
    <w:rsid w:val="00722920"/>
    <w:rsid w:val="00725730"/>
    <w:rsid w:val="00725C67"/>
    <w:rsid w:val="00746371"/>
    <w:rsid w:val="00750CB5"/>
    <w:rsid w:val="00761D5E"/>
    <w:rsid w:val="007652B8"/>
    <w:rsid w:val="00782DB5"/>
    <w:rsid w:val="007A1646"/>
    <w:rsid w:val="007A3270"/>
    <w:rsid w:val="007B3F62"/>
    <w:rsid w:val="007D273A"/>
    <w:rsid w:val="007D6E79"/>
    <w:rsid w:val="007F1838"/>
    <w:rsid w:val="00801045"/>
    <w:rsid w:val="00802821"/>
    <w:rsid w:val="00821FBC"/>
    <w:rsid w:val="008246EE"/>
    <w:rsid w:val="00836486"/>
    <w:rsid w:val="008746B9"/>
    <w:rsid w:val="00876E56"/>
    <w:rsid w:val="0088119D"/>
    <w:rsid w:val="008B6A92"/>
    <w:rsid w:val="008C25A3"/>
    <w:rsid w:val="008F3DAA"/>
    <w:rsid w:val="00900AA9"/>
    <w:rsid w:val="00913C29"/>
    <w:rsid w:val="00927BDE"/>
    <w:rsid w:val="00943362"/>
    <w:rsid w:val="00944AF6"/>
    <w:rsid w:val="0098469F"/>
    <w:rsid w:val="00990F95"/>
    <w:rsid w:val="009B05CE"/>
    <w:rsid w:val="009E1790"/>
    <w:rsid w:val="009E1B2E"/>
    <w:rsid w:val="009E1D36"/>
    <w:rsid w:val="009E371C"/>
    <w:rsid w:val="009F7079"/>
    <w:rsid w:val="00A034F7"/>
    <w:rsid w:val="00A3274D"/>
    <w:rsid w:val="00A32A2D"/>
    <w:rsid w:val="00A90194"/>
    <w:rsid w:val="00AA6B8D"/>
    <w:rsid w:val="00AB2081"/>
    <w:rsid w:val="00AC6AA0"/>
    <w:rsid w:val="00AD72D8"/>
    <w:rsid w:val="00AD7B81"/>
    <w:rsid w:val="00AE1053"/>
    <w:rsid w:val="00B013AF"/>
    <w:rsid w:val="00B3542B"/>
    <w:rsid w:val="00B4238E"/>
    <w:rsid w:val="00B562D3"/>
    <w:rsid w:val="00B63591"/>
    <w:rsid w:val="00B67817"/>
    <w:rsid w:val="00B8066A"/>
    <w:rsid w:val="00B93876"/>
    <w:rsid w:val="00B943CB"/>
    <w:rsid w:val="00BB199C"/>
    <w:rsid w:val="00BC4A0B"/>
    <w:rsid w:val="00BC7F8F"/>
    <w:rsid w:val="00C221FA"/>
    <w:rsid w:val="00C8274E"/>
    <w:rsid w:val="00CC182D"/>
    <w:rsid w:val="00CC2DC0"/>
    <w:rsid w:val="00CD3FF6"/>
    <w:rsid w:val="00CE1C94"/>
    <w:rsid w:val="00CE7A87"/>
    <w:rsid w:val="00CF24CB"/>
    <w:rsid w:val="00D06222"/>
    <w:rsid w:val="00D223AB"/>
    <w:rsid w:val="00D43BDA"/>
    <w:rsid w:val="00D46627"/>
    <w:rsid w:val="00D50A5A"/>
    <w:rsid w:val="00D517EC"/>
    <w:rsid w:val="00D52A01"/>
    <w:rsid w:val="00D70BB9"/>
    <w:rsid w:val="00D74F7D"/>
    <w:rsid w:val="00DD4735"/>
    <w:rsid w:val="00DE34D7"/>
    <w:rsid w:val="00E02AD2"/>
    <w:rsid w:val="00E40E48"/>
    <w:rsid w:val="00E4179E"/>
    <w:rsid w:val="00E53201"/>
    <w:rsid w:val="00E633D4"/>
    <w:rsid w:val="00E96050"/>
    <w:rsid w:val="00EA3851"/>
    <w:rsid w:val="00EC221E"/>
    <w:rsid w:val="00EC3F04"/>
    <w:rsid w:val="00ED45A2"/>
    <w:rsid w:val="00ED6222"/>
    <w:rsid w:val="00F17710"/>
    <w:rsid w:val="00F64FB2"/>
    <w:rsid w:val="00F77342"/>
    <w:rsid w:val="00F82C0F"/>
    <w:rsid w:val="00FB1D74"/>
    <w:rsid w:val="00FB728A"/>
    <w:rsid w:val="00FE154C"/>
    <w:rsid w:val="00FE6261"/>
    <w:rsid w:val="00FF4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A8B354"/>
  <w15:chartTrackingRefBased/>
  <w15:docId w15:val="{6BB23F1F-58F2-4E92-9959-E0144EE475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96050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CC182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C182D"/>
  </w:style>
  <w:style w:type="paragraph" w:styleId="Pidipagina">
    <w:name w:val="footer"/>
    <w:basedOn w:val="Normale"/>
    <w:link w:val="PidipaginaCarattere"/>
    <w:uiPriority w:val="99"/>
    <w:unhideWhenUsed/>
    <w:rsid w:val="00CC182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C182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C182D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CC182D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rsid w:val="000D4B82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uiPriority w:val="99"/>
    <w:unhideWhenUsed/>
    <w:rsid w:val="008F3DAA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325B30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A32A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55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9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5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04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tente\AppData\Local\Microsoft\Windows\Temporary%20Internet%20Files\Content.Outlook\5ANCBY7P\CartaIntestata3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CartaIntestata3</Template>
  <TotalTime>2</TotalTime>
  <Pages>1</Pages>
  <Words>176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Gruppo MPS</Company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Maura</dc:creator>
  <cp:keywords/>
  <cp:lastModifiedBy>COSTANZA BELLINI</cp:lastModifiedBy>
  <cp:revision>2</cp:revision>
  <cp:lastPrinted>2014-01-15T11:31:00Z</cp:lastPrinted>
  <dcterms:created xsi:type="dcterms:W3CDTF">2025-10-07T10:46:00Z</dcterms:created>
  <dcterms:modified xsi:type="dcterms:W3CDTF">2025-10-07T10:46:00Z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_NewReviewCycle">
    <vt:lpwstr/>
  </property>
</Properties>
</file>